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7F4E" w:rsidRDefault="00447F4E" w:rsidP="00447F4E">
      <w:pPr>
        <w:pStyle w:val="NoSpacing"/>
      </w:pPr>
      <w:r>
        <w:t>20</w:t>
      </w:r>
      <w:r w:rsidRPr="00447F4E">
        <w:rPr>
          <w:vertAlign w:val="superscript"/>
        </w:rPr>
        <w:t>th</w:t>
      </w:r>
      <w:r>
        <w:t xml:space="preserve"> March 2020</w:t>
      </w:r>
    </w:p>
    <w:p w:rsidR="00447F4E" w:rsidRDefault="00447F4E" w:rsidP="00447F4E">
      <w:pPr>
        <w:pStyle w:val="NoSpacing"/>
      </w:pPr>
    </w:p>
    <w:p w:rsidR="00447F4E" w:rsidRDefault="00447F4E" w:rsidP="00447F4E">
      <w:pPr>
        <w:pStyle w:val="NoSpacing"/>
      </w:pPr>
    </w:p>
    <w:p w:rsidR="00447F4E" w:rsidRDefault="00447F4E" w:rsidP="00447F4E">
      <w:pPr>
        <w:pStyle w:val="NoSpacing"/>
      </w:pPr>
    </w:p>
    <w:p w:rsidR="00447F4E" w:rsidRDefault="00447F4E" w:rsidP="00447F4E">
      <w:pPr>
        <w:pStyle w:val="NoSpacing"/>
      </w:pPr>
      <w:r>
        <w:t>Dear Parents and Carers</w:t>
      </w:r>
    </w:p>
    <w:p w:rsidR="00447F4E" w:rsidRPr="00447F4E" w:rsidRDefault="00447F4E" w:rsidP="00447F4E">
      <w:pPr>
        <w:pStyle w:val="NoSpacing"/>
      </w:pPr>
    </w:p>
    <w:p w:rsidR="00447F4E" w:rsidRDefault="00447F4E" w:rsidP="00447F4E">
      <w:pPr>
        <w:pStyle w:val="NoSpacing"/>
      </w:pPr>
      <w:r w:rsidRPr="00447F4E">
        <w:t xml:space="preserve">Thank you for all your support over these challenging times. </w:t>
      </w:r>
    </w:p>
    <w:p w:rsidR="00447F4E" w:rsidRPr="00447F4E" w:rsidRDefault="00447F4E" w:rsidP="00447F4E">
      <w:pPr>
        <w:pStyle w:val="NoSpacing"/>
      </w:pPr>
    </w:p>
    <w:p w:rsidR="00447F4E" w:rsidRDefault="00447F4E" w:rsidP="00447F4E">
      <w:pPr>
        <w:pStyle w:val="NoSpacing"/>
        <w:rPr>
          <w:color w:val="0B0C0C"/>
        </w:rPr>
      </w:pPr>
      <w:r w:rsidRPr="00447F4E">
        <w:t xml:space="preserve">We have now received the guidance from the Government regarding key workers. </w:t>
      </w:r>
      <w:r w:rsidR="006A2D13">
        <w:t xml:space="preserve"> </w:t>
      </w:r>
      <w:r w:rsidRPr="00447F4E">
        <w:t xml:space="preserve">The guidance is clear that </w:t>
      </w:r>
      <w:r w:rsidRPr="00447F4E">
        <w:rPr>
          <w:color w:val="0B0C0C"/>
        </w:rPr>
        <w:t xml:space="preserve">the most recent scientific advice on how to further limit the spread of COVID-19 is clear. If children </w:t>
      </w:r>
      <w:r w:rsidRPr="00447F4E">
        <w:rPr>
          <w:b/>
          <w:color w:val="0B0C0C"/>
          <w:u w:val="single"/>
        </w:rPr>
        <w:t>can stay safely at home</w:t>
      </w:r>
      <w:r w:rsidRPr="00447F4E">
        <w:rPr>
          <w:color w:val="0B0C0C"/>
        </w:rPr>
        <w:t>, they should, to limit the chance of the virus spreading.</w:t>
      </w:r>
    </w:p>
    <w:p w:rsidR="00447F4E" w:rsidRPr="00447F4E" w:rsidRDefault="00447F4E" w:rsidP="00447F4E">
      <w:pPr>
        <w:pStyle w:val="NoSpacing"/>
        <w:rPr>
          <w:color w:val="0B0C0C"/>
        </w:rPr>
      </w:pPr>
    </w:p>
    <w:p w:rsidR="00447F4E" w:rsidRDefault="00447F4E" w:rsidP="00447F4E">
      <w:pPr>
        <w:pStyle w:val="NoSpacing"/>
        <w:rPr>
          <w:color w:val="0B0C0C"/>
        </w:rPr>
      </w:pPr>
      <w:r w:rsidRPr="00447F4E">
        <w:rPr>
          <w:color w:val="0B0C0C"/>
        </w:rPr>
        <w:t xml:space="preserve">That is why the government has asked parents to keep their children at home, wherever possible, and asked schools to remain open only for those children who </w:t>
      </w:r>
      <w:r w:rsidRPr="00447F4E">
        <w:rPr>
          <w:b/>
          <w:color w:val="0B0C0C"/>
        </w:rPr>
        <w:t>absolutely need</w:t>
      </w:r>
      <w:r w:rsidRPr="00447F4E">
        <w:rPr>
          <w:color w:val="0B0C0C"/>
        </w:rPr>
        <w:t xml:space="preserve"> to attend.</w:t>
      </w:r>
    </w:p>
    <w:p w:rsidR="00447F4E" w:rsidRPr="00447F4E" w:rsidRDefault="00447F4E" w:rsidP="00447F4E">
      <w:pPr>
        <w:pStyle w:val="NoSpacing"/>
        <w:rPr>
          <w:color w:val="0B0C0C"/>
        </w:rPr>
      </w:pPr>
    </w:p>
    <w:p w:rsidR="00447F4E" w:rsidRDefault="00447F4E" w:rsidP="00447F4E">
      <w:pPr>
        <w:pStyle w:val="NoSpacing"/>
        <w:rPr>
          <w:color w:val="0B0C0C"/>
          <w:shd w:val="clear" w:color="auto" w:fill="FFFFFF"/>
        </w:rPr>
      </w:pPr>
      <w:r w:rsidRPr="00447F4E">
        <w:rPr>
          <w:color w:val="0B0C0C"/>
          <w:shd w:val="clear" w:color="auto" w:fill="FFFFFF"/>
        </w:rPr>
        <w:t>Schools are, therefore, being asked to continue to provide care for a limited number of children - children who are vulnerable and children whose parents are critical to the Covid-19 response and cannot be safely cared for at home.</w:t>
      </w:r>
    </w:p>
    <w:p w:rsidR="00447F4E" w:rsidRPr="00447F4E" w:rsidRDefault="00447F4E" w:rsidP="00447F4E">
      <w:pPr>
        <w:pStyle w:val="NoSpacing"/>
        <w:rPr>
          <w:color w:val="0B0C0C"/>
          <w:shd w:val="clear" w:color="auto" w:fill="FFFFFF"/>
        </w:rPr>
      </w:pPr>
    </w:p>
    <w:p w:rsidR="00447F4E" w:rsidRDefault="00447F4E" w:rsidP="00447F4E">
      <w:pPr>
        <w:pStyle w:val="NoSpacing"/>
        <w:rPr>
          <w:color w:val="0B0C0C"/>
          <w:shd w:val="clear" w:color="auto" w:fill="FFFFFF"/>
        </w:rPr>
      </w:pPr>
      <w:r w:rsidRPr="00447F4E">
        <w:rPr>
          <w:color w:val="0B0C0C"/>
          <w:shd w:val="clear" w:color="auto" w:fill="FFFFFF"/>
        </w:rPr>
        <w:t>If you feel you are in this category (refer to link below) please complete the form attached and we will assess your role.</w:t>
      </w:r>
      <w:r w:rsidR="006A2D13">
        <w:rPr>
          <w:color w:val="0B0C0C"/>
          <w:shd w:val="clear" w:color="auto" w:fill="FFFFFF"/>
        </w:rPr>
        <w:t xml:space="preserve"> </w:t>
      </w:r>
      <w:r w:rsidRPr="00447F4E">
        <w:rPr>
          <w:color w:val="0B0C0C"/>
          <w:shd w:val="clear" w:color="auto" w:fill="FFFFFF"/>
        </w:rPr>
        <w:t xml:space="preserve"> Please return by 10.00am today.  </w:t>
      </w:r>
    </w:p>
    <w:p w:rsidR="00447F4E" w:rsidRPr="00447F4E" w:rsidRDefault="00447F4E" w:rsidP="00447F4E">
      <w:pPr>
        <w:pStyle w:val="NoSpacing"/>
        <w:rPr>
          <w:color w:val="0B0C0C"/>
          <w:shd w:val="clear" w:color="auto" w:fill="FFFFFF"/>
        </w:rPr>
      </w:pPr>
    </w:p>
    <w:p w:rsidR="00447F4E" w:rsidRDefault="00447F4E" w:rsidP="00447F4E">
      <w:pPr>
        <w:pStyle w:val="NoSpacing"/>
        <w:rPr>
          <w:color w:val="0000FF"/>
          <w:u w:val="single"/>
        </w:rPr>
      </w:pPr>
      <w:hyperlink r:id="rId6" w:history="1">
        <w:r w:rsidRPr="00447F4E">
          <w:rPr>
            <w:color w:val="0000FF"/>
            <w:u w:val="single"/>
          </w:rPr>
          <w:t>https://www.gov.uk/government/publications/coronavirus-covid-19-maintaining-educational-provision/guidance-for-schools-colleges-and-local-authorities-on-maintaining-educational-provision</w:t>
        </w:r>
      </w:hyperlink>
    </w:p>
    <w:p w:rsidR="00447F4E" w:rsidRPr="00447F4E" w:rsidRDefault="00447F4E" w:rsidP="00447F4E">
      <w:pPr>
        <w:pStyle w:val="NoSpacing"/>
      </w:pPr>
    </w:p>
    <w:p w:rsidR="00447F4E" w:rsidRDefault="00447F4E" w:rsidP="00447F4E">
      <w:pPr>
        <w:pStyle w:val="NoSpacing"/>
      </w:pPr>
      <w:r w:rsidRPr="00447F4E">
        <w:t>Further information will follow regarding arrangements for Monday and going forward.</w:t>
      </w:r>
    </w:p>
    <w:p w:rsidR="00447F4E" w:rsidRPr="00447F4E" w:rsidRDefault="00447F4E" w:rsidP="00447F4E">
      <w:pPr>
        <w:pStyle w:val="NoSpacing"/>
      </w:pPr>
    </w:p>
    <w:p w:rsidR="00447F4E" w:rsidRPr="00447F4E" w:rsidRDefault="00447F4E" w:rsidP="00447F4E">
      <w:pPr>
        <w:pStyle w:val="NoSpacing"/>
      </w:pPr>
      <w:r w:rsidRPr="00447F4E">
        <w:t>We thank you for your understanding.</w:t>
      </w:r>
    </w:p>
    <w:p w:rsidR="00447F4E" w:rsidRDefault="00447F4E" w:rsidP="00447F4E">
      <w:pPr>
        <w:pStyle w:val="NoSpacing"/>
      </w:pPr>
    </w:p>
    <w:p w:rsidR="00447F4E" w:rsidRDefault="00447F4E" w:rsidP="00447F4E">
      <w:pPr>
        <w:pStyle w:val="NoSpacing"/>
      </w:pPr>
      <w:r>
        <w:t>Yours sincerely</w:t>
      </w:r>
    </w:p>
    <w:p w:rsidR="00447F4E" w:rsidRDefault="00447F4E" w:rsidP="00447F4E">
      <w:pPr>
        <w:pStyle w:val="NoSpacing"/>
      </w:pPr>
    </w:p>
    <w:p w:rsidR="00447F4E" w:rsidRDefault="00447F4E" w:rsidP="00447F4E">
      <w:pPr>
        <w:pStyle w:val="NoSpacing"/>
      </w:pPr>
    </w:p>
    <w:p w:rsidR="006A2D13" w:rsidRDefault="006A2D13" w:rsidP="00447F4E">
      <w:pPr>
        <w:pStyle w:val="NoSpacing"/>
      </w:pPr>
    </w:p>
    <w:p w:rsidR="00447F4E" w:rsidRDefault="00447F4E" w:rsidP="00447F4E">
      <w:pPr>
        <w:pStyle w:val="NoSpacing"/>
      </w:pPr>
    </w:p>
    <w:p w:rsidR="00447F4E" w:rsidRDefault="006A2D13" w:rsidP="00447F4E">
      <w:pPr>
        <w:pStyle w:val="NoSpacing"/>
      </w:pPr>
      <w:r>
        <w:t>Mr C Kell</w:t>
      </w:r>
      <w:r w:rsidR="00447F4E">
        <w:t>y</w:t>
      </w:r>
    </w:p>
    <w:p w:rsidR="00447F4E" w:rsidRDefault="00447F4E" w:rsidP="00447F4E">
      <w:pPr>
        <w:pStyle w:val="NoSpacing"/>
      </w:pPr>
      <w:r>
        <w:t>Headteacher</w:t>
      </w:r>
    </w:p>
    <w:p w:rsidR="00F064A3" w:rsidRDefault="00F064A3" w:rsidP="00447F4E">
      <w:pPr>
        <w:pStyle w:val="NoSpacing"/>
      </w:pPr>
    </w:p>
    <w:p w:rsidR="00F064A3" w:rsidRDefault="00F064A3" w:rsidP="00447F4E">
      <w:pPr>
        <w:pStyle w:val="NoSpacing"/>
      </w:pPr>
    </w:p>
    <w:p w:rsidR="00F064A3" w:rsidRDefault="00F064A3" w:rsidP="00447F4E">
      <w:pPr>
        <w:pStyle w:val="NoSpacing"/>
      </w:pPr>
    </w:p>
    <w:p w:rsidR="00F064A3" w:rsidRDefault="00F064A3" w:rsidP="00447F4E">
      <w:pPr>
        <w:pStyle w:val="NoSpacing"/>
      </w:pPr>
    </w:p>
    <w:p w:rsidR="00F064A3" w:rsidRDefault="00F064A3" w:rsidP="00447F4E">
      <w:pPr>
        <w:pStyle w:val="NoSpacing"/>
      </w:pPr>
    </w:p>
    <w:p w:rsidR="00F064A3" w:rsidRDefault="00F064A3" w:rsidP="00447F4E">
      <w:pPr>
        <w:pStyle w:val="NoSpacing"/>
      </w:pPr>
    </w:p>
    <w:p w:rsidR="00F064A3" w:rsidRDefault="00F064A3" w:rsidP="00447F4E">
      <w:pPr>
        <w:pStyle w:val="NoSpacing"/>
      </w:pPr>
      <w:bookmarkStart w:id="0" w:name="_GoBack"/>
      <w:bookmarkEnd w:id="0"/>
    </w:p>
    <w:p w:rsidR="00447F4E" w:rsidRDefault="00447F4E" w:rsidP="00447F4E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tbl>
      <w:tblPr>
        <w:tblW w:w="901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08"/>
        <w:gridCol w:w="4508"/>
      </w:tblGrid>
      <w:tr w:rsidR="00F064A3" w:rsidRPr="003B58A3" w:rsidTr="00D92E95">
        <w:tc>
          <w:tcPr>
            <w:tcW w:w="9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64A3" w:rsidRPr="003B58A3" w:rsidRDefault="00F064A3" w:rsidP="00D92E95">
            <w:pPr>
              <w:suppressAutoHyphens/>
              <w:autoSpaceDN w:val="0"/>
              <w:jc w:val="center"/>
              <w:textAlignment w:val="baseline"/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</w:pPr>
          </w:p>
          <w:p w:rsidR="00F064A3" w:rsidRPr="003B58A3" w:rsidRDefault="00F064A3" w:rsidP="00D92E95">
            <w:pPr>
              <w:suppressAutoHyphens/>
              <w:autoSpaceDN w:val="0"/>
              <w:jc w:val="center"/>
              <w:textAlignment w:val="baseline"/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3B58A3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</w:rPr>
              <w:t>Request for child to continue to attend school</w:t>
            </w:r>
          </w:p>
          <w:p w:rsidR="00F064A3" w:rsidRPr="003B58A3" w:rsidRDefault="00F064A3" w:rsidP="00D92E95">
            <w:pPr>
              <w:suppressAutoHyphens/>
              <w:autoSpaceDN w:val="0"/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F064A3" w:rsidRPr="003B58A3" w:rsidTr="00D92E95"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64A3" w:rsidRPr="003B58A3" w:rsidRDefault="00F064A3" w:rsidP="00D92E95">
            <w:pPr>
              <w:suppressAutoHyphens/>
              <w:autoSpaceDN w:val="0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B58A3">
              <w:rPr>
                <w:rFonts w:ascii="Arial" w:hAnsi="Arial" w:cs="Arial"/>
                <w:color w:val="000000"/>
                <w:sz w:val="22"/>
                <w:szCs w:val="22"/>
              </w:rPr>
              <w:t>Name of child:</w:t>
            </w:r>
          </w:p>
          <w:p w:rsidR="00F064A3" w:rsidRPr="003B58A3" w:rsidRDefault="00F064A3" w:rsidP="00D92E95">
            <w:pPr>
              <w:suppressAutoHyphens/>
              <w:autoSpaceDN w:val="0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F064A3" w:rsidRPr="003B58A3" w:rsidRDefault="00F064A3" w:rsidP="00D92E95">
            <w:pPr>
              <w:suppressAutoHyphens/>
              <w:autoSpaceDN w:val="0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64A3" w:rsidRPr="003B58A3" w:rsidRDefault="00F064A3" w:rsidP="00D92E95">
            <w:pPr>
              <w:suppressAutoHyphens/>
              <w:autoSpaceDN w:val="0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B58A3">
              <w:rPr>
                <w:rFonts w:ascii="Arial" w:hAnsi="Arial" w:cs="Arial"/>
                <w:color w:val="000000"/>
                <w:sz w:val="22"/>
                <w:szCs w:val="22"/>
              </w:rPr>
              <w:t>Year group:</w:t>
            </w:r>
          </w:p>
        </w:tc>
      </w:tr>
      <w:tr w:rsidR="00F064A3" w:rsidRPr="003B58A3" w:rsidTr="00D92E95"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64A3" w:rsidRPr="003B58A3" w:rsidRDefault="00F064A3" w:rsidP="00D92E95">
            <w:pPr>
              <w:suppressAutoHyphens/>
              <w:autoSpaceDN w:val="0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B58A3">
              <w:rPr>
                <w:rFonts w:ascii="Arial" w:hAnsi="Arial" w:cs="Arial"/>
                <w:color w:val="000000"/>
                <w:sz w:val="22"/>
                <w:szCs w:val="22"/>
              </w:rPr>
              <w:t>Name of parent/carer:</w:t>
            </w:r>
          </w:p>
          <w:p w:rsidR="00F064A3" w:rsidRPr="003B58A3" w:rsidRDefault="00F064A3" w:rsidP="00D92E95">
            <w:pPr>
              <w:suppressAutoHyphens/>
              <w:autoSpaceDN w:val="0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F064A3" w:rsidRPr="003B58A3" w:rsidRDefault="00F064A3" w:rsidP="00D92E95">
            <w:pPr>
              <w:suppressAutoHyphens/>
              <w:autoSpaceDN w:val="0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64A3" w:rsidRPr="003B58A3" w:rsidRDefault="00F064A3" w:rsidP="00D92E95">
            <w:pPr>
              <w:suppressAutoHyphens/>
              <w:autoSpaceDN w:val="0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B58A3">
              <w:rPr>
                <w:rFonts w:ascii="Arial" w:hAnsi="Arial" w:cs="Arial"/>
                <w:color w:val="000000"/>
                <w:sz w:val="22"/>
                <w:szCs w:val="22"/>
              </w:rPr>
              <w:t>Contact details (email ideally):</w:t>
            </w:r>
          </w:p>
        </w:tc>
      </w:tr>
      <w:tr w:rsidR="00F064A3" w:rsidRPr="003B58A3" w:rsidTr="00D92E95">
        <w:tc>
          <w:tcPr>
            <w:tcW w:w="9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64A3" w:rsidRPr="003B58A3" w:rsidRDefault="00F064A3" w:rsidP="00D92E95">
            <w:pPr>
              <w:suppressAutoHyphens/>
              <w:autoSpaceDN w:val="0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F064A3" w:rsidRPr="003B58A3" w:rsidRDefault="00F064A3" w:rsidP="00D92E95">
            <w:pPr>
              <w:suppressAutoHyphens/>
              <w:autoSpaceDN w:val="0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B58A3">
              <w:rPr>
                <w:rFonts w:ascii="Arial" w:hAnsi="Arial" w:cs="Arial"/>
                <w:color w:val="000000"/>
                <w:sz w:val="22"/>
                <w:szCs w:val="22"/>
              </w:rPr>
              <w:t>Reason for request (delete as appropriate): my child has an EHCP / I am a key worker</w:t>
            </w:r>
          </w:p>
          <w:p w:rsidR="00F064A3" w:rsidRPr="003B58A3" w:rsidRDefault="00F064A3" w:rsidP="00D92E95">
            <w:pPr>
              <w:suppressAutoHyphens/>
              <w:autoSpaceDN w:val="0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F064A3" w:rsidRPr="003B58A3" w:rsidTr="00D92E95">
        <w:tc>
          <w:tcPr>
            <w:tcW w:w="9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64A3" w:rsidRPr="003B58A3" w:rsidRDefault="00F064A3" w:rsidP="00D92E95">
            <w:pPr>
              <w:suppressAutoHyphens/>
              <w:autoSpaceDN w:val="0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F064A3" w:rsidRDefault="00F064A3" w:rsidP="00D92E95">
            <w:pPr>
              <w:suppressAutoHyphens/>
              <w:autoSpaceDN w:val="0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B58A3">
              <w:rPr>
                <w:rFonts w:ascii="Arial" w:hAnsi="Arial" w:cs="Arial"/>
                <w:color w:val="000000"/>
                <w:sz w:val="22"/>
                <w:szCs w:val="22"/>
              </w:rPr>
              <w:t>If because you are a key worker, occupation and employer:</w:t>
            </w:r>
          </w:p>
          <w:p w:rsidR="00F064A3" w:rsidRPr="003B58A3" w:rsidRDefault="00F064A3" w:rsidP="00D92E95">
            <w:pPr>
              <w:suppressAutoHyphens/>
              <w:autoSpaceDN w:val="0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F064A3" w:rsidRPr="003B58A3" w:rsidRDefault="00F064A3" w:rsidP="00D92E95">
            <w:pPr>
              <w:suppressAutoHyphens/>
              <w:autoSpaceDN w:val="0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F064A3" w:rsidRPr="003B58A3" w:rsidTr="00D92E95">
        <w:tc>
          <w:tcPr>
            <w:tcW w:w="9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64A3" w:rsidRPr="003B58A3" w:rsidRDefault="00F064A3" w:rsidP="00D92E95">
            <w:pPr>
              <w:suppressAutoHyphens/>
              <w:autoSpaceDN w:val="0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F064A3" w:rsidRPr="003B58A3" w:rsidRDefault="00F064A3" w:rsidP="00D92E95">
            <w:pPr>
              <w:suppressAutoHyphens/>
              <w:autoSpaceDN w:val="0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B58A3">
              <w:rPr>
                <w:rFonts w:ascii="Arial" w:hAnsi="Arial" w:cs="Arial"/>
                <w:color w:val="000000"/>
                <w:sz w:val="22"/>
                <w:szCs w:val="22"/>
              </w:rPr>
              <w:t>My child will attend:      every day     /    some days    /    occasionally</w:t>
            </w:r>
          </w:p>
          <w:p w:rsidR="00F064A3" w:rsidRPr="003B58A3" w:rsidRDefault="00F064A3" w:rsidP="00D92E95">
            <w:pPr>
              <w:suppressAutoHyphens/>
              <w:autoSpaceDN w:val="0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F064A3" w:rsidRPr="003B58A3" w:rsidRDefault="00F064A3" w:rsidP="00D92E95">
            <w:pPr>
              <w:suppressAutoHyphens/>
              <w:autoSpaceDN w:val="0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B58A3">
              <w:rPr>
                <w:rFonts w:ascii="Arial" w:hAnsi="Arial" w:cs="Arial"/>
                <w:color w:val="000000"/>
                <w:sz w:val="22"/>
                <w:szCs w:val="22"/>
              </w:rPr>
              <w:t>(If some days or occasionally, if possible, please indicate dates of likely attendance for the next two weeks.)</w:t>
            </w:r>
          </w:p>
          <w:p w:rsidR="00F064A3" w:rsidRPr="003B58A3" w:rsidRDefault="00F064A3" w:rsidP="00D92E95">
            <w:pPr>
              <w:suppressAutoHyphens/>
              <w:autoSpaceDN w:val="0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F064A3" w:rsidRPr="003B58A3" w:rsidTr="00D92E95">
        <w:tc>
          <w:tcPr>
            <w:tcW w:w="9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64A3" w:rsidRPr="003B58A3" w:rsidRDefault="00F064A3" w:rsidP="00D92E95">
            <w:pPr>
              <w:suppressAutoHyphens/>
              <w:autoSpaceDN w:val="0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F064A3" w:rsidRPr="003B58A3" w:rsidRDefault="00F064A3" w:rsidP="00D92E95">
            <w:pPr>
              <w:suppressAutoHyphens/>
              <w:autoSpaceDN w:val="0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B58A3">
              <w:rPr>
                <w:rFonts w:ascii="Arial" w:hAnsi="Arial" w:cs="Arial"/>
                <w:color w:val="000000"/>
                <w:sz w:val="22"/>
                <w:szCs w:val="22"/>
              </w:rPr>
              <w:t>My child is eligible f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or Free School Meals:    Yes   / </w:t>
            </w:r>
            <w:r w:rsidRPr="003B58A3">
              <w:rPr>
                <w:rFonts w:ascii="Arial" w:hAnsi="Arial" w:cs="Arial"/>
                <w:color w:val="000000"/>
                <w:sz w:val="22"/>
                <w:szCs w:val="22"/>
              </w:rPr>
              <w:t xml:space="preserve">  No</w:t>
            </w:r>
          </w:p>
          <w:p w:rsidR="00F064A3" w:rsidRPr="003B58A3" w:rsidRDefault="00F064A3" w:rsidP="00D92E95">
            <w:pPr>
              <w:suppressAutoHyphens/>
              <w:autoSpaceDN w:val="0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:rsidR="00F064A3" w:rsidRDefault="00F064A3" w:rsidP="00F064A3">
      <w:pPr>
        <w:shd w:val="clear" w:color="auto" w:fill="FFFFFF"/>
        <w:suppressAutoHyphens/>
        <w:autoSpaceDN w:val="0"/>
        <w:textAlignment w:val="baseline"/>
        <w:rPr>
          <w:rFonts w:ascii="Arial" w:hAnsi="Arial" w:cs="Arial"/>
          <w:color w:val="000000"/>
          <w:sz w:val="22"/>
          <w:szCs w:val="22"/>
        </w:rPr>
      </w:pPr>
    </w:p>
    <w:p w:rsidR="004F0DE1" w:rsidRPr="008B0678" w:rsidRDefault="004F0DE1" w:rsidP="00F064A3">
      <w:pPr>
        <w:spacing w:after="200" w:line="276" w:lineRule="auto"/>
      </w:pPr>
    </w:p>
    <w:sectPr w:rsidR="004F0DE1" w:rsidRPr="008B0678" w:rsidSect="004F0DE1">
      <w:headerReference w:type="default" r:id="rId7"/>
      <w:pgSz w:w="11906" w:h="16838"/>
      <w:pgMar w:top="1191" w:right="1247" w:bottom="1191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7F4E" w:rsidRDefault="00447F4E">
      <w:r>
        <w:separator/>
      </w:r>
    </w:p>
  </w:endnote>
  <w:endnote w:type="continuationSeparator" w:id="0">
    <w:p w:rsidR="00447F4E" w:rsidRDefault="00447F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7F4E" w:rsidRDefault="00447F4E">
      <w:r>
        <w:separator/>
      </w:r>
    </w:p>
  </w:footnote>
  <w:footnote w:type="continuationSeparator" w:id="0">
    <w:p w:rsidR="00447F4E" w:rsidRDefault="00447F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7F4E" w:rsidRDefault="00447F4E">
    <w:pPr>
      <w:pStyle w:val="Header"/>
      <w:tabs>
        <w:tab w:val="left" w:pos="1470"/>
      </w:tabs>
      <w:rPr>
        <w:rFonts w:ascii="Arial" w:hAnsi="Arial" w:cs="Arial"/>
        <w:sz w:val="28"/>
        <w:szCs w:val="28"/>
      </w:rPr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2320948</wp:posOffset>
          </wp:positionH>
          <wp:positionV relativeFrom="paragraph">
            <wp:posOffset>-163831</wp:posOffset>
          </wp:positionV>
          <wp:extent cx="669902" cy="847725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hool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982" cy="85162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sz w:val="28"/>
        <w:szCs w:val="28"/>
      </w:rPr>
      <w:tab/>
    </w:r>
  </w:p>
  <w:p w:rsidR="00447F4E" w:rsidRDefault="00447F4E">
    <w:pPr>
      <w:pStyle w:val="Header"/>
      <w:tabs>
        <w:tab w:val="left" w:pos="1470"/>
      </w:tabs>
      <w:rPr>
        <w:rFonts w:ascii="Arial" w:hAnsi="Arial" w:cs="Arial"/>
        <w:sz w:val="28"/>
        <w:szCs w:val="28"/>
      </w:rPr>
    </w:pPr>
    <w:r>
      <w:rPr>
        <w:rFonts w:ascii="Arial" w:hAnsi="Arial" w:cs="Arial"/>
        <w:sz w:val="28"/>
        <w:szCs w:val="28"/>
      </w:rPr>
      <w:tab/>
    </w:r>
  </w:p>
  <w:p w:rsidR="00447F4E" w:rsidRDefault="00447F4E">
    <w:pPr>
      <w:pStyle w:val="Header"/>
      <w:tabs>
        <w:tab w:val="left" w:pos="1470"/>
      </w:tabs>
      <w:jc w:val="center"/>
      <w:rPr>
        <w:rFonts w:ascii="Arial" w:hAnsi="Arial" w:cs="Arial"/>
        <w:sz w:val="28"/>
        <w:szCs w:val="28"/>
      </w:rPr>
    </w:pPr>
  </w:p>
  <w:p w:rsidR="00447F4E" w:rsidRDefault="00447F4E">
    <w:pPr>
      <w:pStyle w:val="Header"/>
      <w:tabs>
        <w:tab w:val="left" w:pos="1470"/>
      </w:tabs>
      <w:jc w:val="center"/>
      <w:rPr>
        <w:rFonts w:ascii="Arial" w:hAnsi="Arial" w:cs="Arial"/>
        <w:b/>
        <w:sz w:val="28"/>
        <w:szCs w:val="28"/>
      </w:rPr>
    </w:pPr>
  </w:p>
  <w:p w:rsidR="00447F4E" w:rsidRDefault="00447F4E">
    <w:pPr>
      <w:pStyle w:val="Header"/>
      <w:tabs>
        <w:tab w:val="left" w:pos="1470"/>
      </w:tabs>
      <w:jc w:val="center"/>
      <w:rPr>
        <w:rFonts w:ascii="Arial" w:hAnsi="Arial" w:cs="Arial"/>
        <w:b/>
        <w:sz w:val="30"/>
        <w:szCs w:val="30"/>
      </w:rPr>
    </w:pPr>
    <w:r>
      <w:rPr>
        <w:rFonts w:ascii="Arial" w:hAnsi="Arial" w:cs="Arial"/>
        <w:b/>
        <w:sz w:val="30"/>
        <w:szCs w:val="30"/>
      </w:rPr>
      <w:t>Bapchild &amp; Tonge CE (Aided) Primary School</w:t>
    </w:r>
  </w:p>
  <w:p w:rsidR="00447F4E" w:rsidRDefault="00447F4E">
    <w:pPr>
      <w:pStyle w:val="Header"/>
      <w:rPr>
        <w:rFonts w:ascii="Arial" w:hAnsi="Arial" w:cs="Arial"/>
        <w:b/>
        <w:sz w:val="20"/>
        <w:szCs w:val="20"/>
      </w:rPr>
    </w:pPr>
  </w:p>
  <w:p w:rsidR="00447F4E" w:rsidRDefault="00447F4E">
    <w:pPr>
      <w:pStyle w:val="Header"/>
      <w:rPr>
        <w:rFonts w:ascii="Arial" w:hAnsi="Arial" w:cs="Arial"/>
      </w:rPr>
    </w:pPr>
    <w:r>
      <w:rPr>
        <w:rFonts w:ascii="Arial" w:hAnsi="Arial" w:cs="Arial"/>
      </w:rPr>
      <w:t>Headteacher: Mr C Kelly</w:t>
    </w:r>
    <w:r>
      <w:rPr>
        <w:rFonts w:ascii="Arial" w:hAnsi="Arial" w:cs="Arial"/>
      </w:rPr>
      <w:tab/>
      <w:t xml:space="preserve">                                                                            School Lane </w:t>
    </w:r>
  </w:p>
  <w:p w:rsidR="00447F4E" w:rsidRDefault="00447F4E">
    <w:pPr>
      <w:pStyle w:val="Header"/>
      <w:rPr>
        <w:rFonts w:ascii="Arial" w:hAnsi="Arial" w:cs="Arial"/>
      </w:rPr>
    </w:pPr>
    <w:r>
      <w:rPr>
        <w:rFonts w:ascii="Arial" w:hAnsi="Arial" w:cs="Arial"/>
      </w:rPr>
      <w:tab/>
      <w:t xml:space="preserve">                                                                                                 Bapchild</w:t>
    </w:r>
  </w:p>
  <w:p w:rsidR="00447F4E" w:rsidRDefault="00447F4E">
    <w:pPr>
      <w:pStyle w:val="Header"/>
      <w:rPr>
        <w:rFonts w:ascii="Arial" w:hAnsi="Arial" w:cs="Arial"/>
      </w:rPr>
    </w:pPr>
    <w:r>
      <w:rPr>
        <w:rFonts w:ascii="Arial" w:hAnsi="Arial" w:cs="Arial"/>
      </w:rPr>
      <w:tab/>
      <w:t xml:space="preserve">                                                                                                           Kent ME9 9NL</w:t>
    </w:r>
  </w:p>
  <w:p w:rsidR="00447F4E" w:rsidRDefault="00447F4E">
    <w:pPr>
      <w:pStyle w:val="Header"/>
      <w:rPr>
        <w:rFonts w:ascii="Arial" w:hAnsi="Arial" w:cs="Arial"/>
      </w:rPr>
    </w:pPr>
  </w:p>
  <w:p w:rsidR="00447F4E" w:rsidRDefault="00447F4E">
    <w:pPr>
      <w:pStyle w:val="Header"/>
      <w:rPr>
        <w:rFonts w:ascii="Arial" w:hAnsi="Arial" w:cs="Arial"/>
      </w:rPr>
    </w:pPr>
    <w:r>
      <w:rPr>
        <w:rFonts w:ascii="Arial" w:hAnsi="Arial" w:cs="Arial"/>
      </w:rPr>
      <w:t>email: office@bapchild.kent.sch.uk</w:t>
    </w:r>
    <w:r>
      <w:rPr>
        <w:rFonts w:ascii="Arial" w:hAnsi="Arial" w:cs="Arial"/>
      </w:rPr>
      <w:tab/>
      <w:t xml:space="preserve">                                                            Tel: 01795 424143</w:t>
    </w:r>
  </w:p>
  <w:p w:rsidR="00447F4E" w:rsidRDefault="00447F4E">
    <w:pPr>
      <w:pStyle w:val="Header"/>
      <w:jc w:val="right"/>
      <w:rPr>
        <w:rFonts w:ascii="Arial" w:hAnsi="Arial" w:cs="Arial"/>
        <w:sz w:val="28"/>
        <w:szCs w:val="28"/>
      </w:rPr>
    </w:pPr>
    <w:r>
      <w:rPr>
        <w:noProof/>
        <w:lang w:eastAsia="en-GB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C22"/>
    <w:rsid w:val="003D5A48"/>
    <w:rsid w:val="00447F4E"/>
    <w:rsid w:val="00491C22"/>
    <w:rsid w:val="004F0DE1"/>
    <w:rsid w:val="0053210B"/>
    <w:rsid w:val="005550E1"/>
    <w:rsid w:val="0068583B"/>
    <w:rsid w:val="006A2D13"/>
    <w:rsid w:val="008B0678"/>
    <w:rsid w:val="008D6AC8"/>
    <w:rsid w:val="00BE25D9"/>
    <w:rsid w:val="00D231B4"/>
    <w:rsid w:val="00F064A3"/>
    <w:rsid w:val="00F70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413F45F1"/>
  <w15:docId w15:val="{5E924567-74E5-4AFD-B94C-B6EBA6BE5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F70F3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v.uk/government/publications/coronavirus-covid-19-maintaining-educational-provision/guidance-for-schools-colleges-and-local-authorities-on-maintaining-educational-provision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FC4D7CE2.dotm</Template>
  <TotalTime>1</TotalTime>
  <Pages>2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EIS</Company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Sue Foreman</cp:lastModifiedBy>
  <cp:revision>3</cp:revision>
  <cp:lastPrinted>2017-09-06T10:55:00Z</cp:lastPrinted>
  <dcterms:created xsi:type="dcterms:W3CDTF">2020-03-20T09:23:00Z</dcterms:created>
  <dcterms:modified xsi:type="dcterms:W3CDTF">2020-03-20T09:24:00Z</dcterms:modified>
</cp:coreProperties>
</file>